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009"/>
        <w:gridCol w:w="5562"/>
      </w:tblGrid>
      <w:tr w:rsidR="00EB3371" w:rsidTr="00CA5D3E">
        <w:tc>
          <w:tcPr>
            <w:tcW w:w="4009" w:type="dxa"/>
          </w:tcPr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>Регистрация заявления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>№_____   «_____»_________г.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>Принять в ______класс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>Директор школы: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</w:rPr>
              <w:t>Р.З.Музаффарова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 xml:space="preserve">   (подпись)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CA5D3E">
              <w:rPr>
                <w:rFonts w:ascii="Times New Roman" w:hAnsi="Times New Roman" w:cs="Times New Roman"/>
                <w:sz w:val="24"/>
                <w:u w:val="single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Муралинская</w:t>
            </w:r>
            <w:r w:rsidRPr="00CA5D3E">
              <w:rPr>
                <w:rFonts w:ascii="Times New Roman" w:hAnsi="Times New Roman" w:cs="Times New Roman"/>
                <w:sz w:val="24"/>
                <w:u w:val="single"/>
              </w:rPr>
              <w:t xml:space="preserve"> основная общеобразовательная школа Кайбицкого муниципального района Республики Татарстан»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Музаффаровой Рушание Зуфаровне</w:t>
            </w:r>
          </w:p>
          <w:p w:rsidR="00EB3371" w:rsidRPr="00CA5D3E" w:rsidRDefault="00EB3371" w:rsidP="00CA5D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>(Ф.И.О. директора)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EB3371" w:rsidRPr="00CA5D3E" w:rsidRDefault="00EB3371" w:rsidP="00CA5D3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>(Ф.И.О.)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CA5D3E">
              <w:rPr>
                <w:rFonts w:ascii="Times New Roman" w:hAnsi="Times New Roman" w:cs="Times New Roman"/>
                <w:sz w:val="24"/>
              </w:rPr>
              <w:t>____________________________________________</w:t>
            </w:r>
          </w:p>
          <w:p w:rsidR="00EB3371" w:rsidRPr="00CA5D3E" w:rsidRDefault="00EB3371" w:rsidP="00CA5D3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3371" w:rsidRPr="009A3681" w:rsidRDefault="00EB3371" w:rsidP="001C25E0">
      <w:pPr>
        <w:pStyle w:val="ConsPlusNonformat"/>
        <w:rPr>
          <w:rFonts w:ascii="Times New Roman" w:hAnsi="Times New Roman" w:cs="Times New Roman"/>
          <w:sz w:val="24"/>
        </w:rPr>
      </w:pPr>
      <w:bookmarkStart w:id="0" w:name="P1262"/>
      <w:bookmarkEnd w:id="0"/>
      <w:r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Pr="009A3681">
        <w:rPr>
          <w:rFonts w:ascii="Times New Roman" w:hAnsi="Times New Roman" w:cs="Times New Roman"/>
          <w:sz w:val="24"/>
        </w:rPr>
        <w:t>ЗАЯВЛЕНИЕ</w:t>
      </w:r>
    </w:p>
    <w:p w:rsidR="00EB3371" w:rsidRPr="009A3681" w:rsidRDefault="00EB3371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EB3371" w:rsidRPr="00FA1A73" w:rsidRDefault="00EB3371" w:rsidP="00FA1A73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 w:rsidRPr="00FA1A73">
        <w:rPr>
          <w:rFonts w:ascii="Times New Roman" w:hAnsi="Times New Roman" w:cs="Times New Roman"/>
          <w:sz w:val="24"/>
          <w:u w:val="single"/>
        </w:rPr>
        <w:t>МБОУ «</w:t>
      </w:r>
      <w:r>
        <w:rPr>
          <w:rFonts w:ascii="Times New Roman" w:hAnsi="Times New Roman" w:cs="Times New Roman"/>
          <w:sz w:val="24"/>
          <w:u w:val="single"/>
        </w:rPr>
        <w:t>Муралинская</w:t>
      </w:r>
      <w:r w:rsidRPr="00FA1A73">
        <w:rPr>
          <w:rFonts w:ascii="Times New Roman" w:hAnsi="Times New Roman" w:cs="Times New Roman"/>
          <w:sz w:val="24"/>
          <w:u w:val="single"/>
        </w:rPr>
        <w:t xml:space="preserve"> основная общеобразовательная школа Кайбицкого муниципального района Республики Татарстан»</w:t>
      </w:r>
    </w:p>
    <w:p w:rsidR="00EB3371" w:rsidRPr="00011C59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EB3371" w:rsidRPr="009A3681" w:rsidRDefault="00EB3371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EB3371" w:rsidRPr="00011C59" w:rsidRDefault="00EB3371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14-летнеговозраста):</w:t>
      </w:r>
    </w:p>
    <w:p w:rsidR="00EB3371" w:rsidRPr="009A3681" w:rsidRDefault="00EB3371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______________,выдано _______</w:t>
      </w:r>
      <w:r>
        <w:rPr>
          <w:rFonts w:ascii="Times New Roman" w:hAnsi="Times New Roman" w:cs="Times New Roman"/>
          <w:sz w:val="24"/>
        </w:rPr>
        <w:t>_______«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_____________________________________________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_____________________________________________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E-mail: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E-mail: 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.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EB3371" w:rsidRPr="009A3681" w:rsidRDefault="00EB3371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EB3371" w:rsidRPr="009A3681" w:rsidRDefault="00EB3371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EB3371" w:rsidRPr="009A3681" w:rsidRDefault="00EB3371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EB3371" w:rsidRPr="009A3681" w:rsidRDefault="00EB3371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EB3371" w:rsidRPr="009A3681" w:rsidRDefault="00EB3371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EB3371" w:rsidRPr="009A3681" w:rsidRDefault="00EB3371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EB3371" w:rsidRPr="009A3681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EB3371" w:rsidRPr="008E550E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ознакомлен(а).</w:t>
      </w:r>
    </w:p>
    <w:p w:rsidR="00EB3371" w:rsidRPr="008E550E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EB3371" w:rsidRPr="008E550E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 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EB3371" w:rsidRPr="008E550E" w:rsidRDefault="00EB3371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EB3371" w:rsidRPr="008E550E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EB3371" w:rsidRPr="008E550E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</w:p>
    <w:p w:rsidR="00EB3371" w:rsidRPr="008E550E" w:rsidRDefault="00EB337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получил(а).</w:t>
      </w:r>
    </w:p>
    <w:p w:rsidR="00EB3371" w:rsidRDefault="00EB3371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EB3371" w:rsidRPr="008E550E" w:rsidRDefault="00EB3371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EB3371" w:rsidRDefault="00EB3371" w:rsidP="00FA1A7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(Ф.И.О. заявителя)     (подпись заявителя)</w:t>
      </w:r>
    </w:p>
    <w:p w:rsidR="00EB3371" w:rsidRPr="008E550E" w:rsidRDefault="00EB3371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________________(дата)</w:t>
      </w:r>
    </w:p>
    <w:p w:rsidR="00EB3371" w:rsidRPr="008E550E" w:rsidRDefault="00EB3371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EB3371" w:rsidRDefault="00EB3371"/>
    <w:sectPr w:rsidR="00EB3371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4667"/>
    <w:rsid w:val="0000496A"/>
    <w:rsid w:val="00011C59"/>
    <w:rsid w:val="00065329"/>
    <w:rsid w:val="0007684A"/>
    <w:rsid w:val="000F130A"/>
    <w:rsid w:val="00197CA2"/>
    <w:rsid w:val="001B28B1"/>
    <w:rsid w:val="001C25E0"/>
    <w:rsid w:val="001C64B5"/>
    <w:rsid w:val="003157A0"/>
    <w:rsid w:val="0031658E"/>
    <w:rsid w:val="00383093"/>
    <w:rsid w:val="0039397E"/>
    <w:rsid w:val="003C4667"/>
    <w:rsid w:val="005872AB"/>
    <w:rsid w:val="007070D2"/>
    <w:rsid w:val="007D3023"/>
    <w:rsid w:val="008E550E"/>
    <w:rsid w:val="009A3681"/>
    <w:rsid w:val="00A24F1C"/>
    <w:rsid w:val="00A93908"/>
    <w:rsid w:val="00CA5D3E"/>
    <w:rsid w:val="00EB27D2"/>
    <w:rsid w:val="00EB3371"/>
    <w:rsid w:val="00F25354"/>
    <w:rsid w:val="00F26DF1"/>
    <w:rsid w:val="00FA1A73"/>
    <w:rsid w:val="00FF0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093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8309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83093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38309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38309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588</Words>
  <Characters>3354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заявления</dc:title>
  <dc:subject/>
  <dc:creator>Казакова О.А.</dc:creator>
  <cp:keywords/>
  <dc:description/>
  <cp:lastModifiedBy>Рушания</cp:lastModifiedBy>
  <cp:revision>2</cp:revision>
  <cp:lastPrinted>2019-11-14T18:55:00Z</cp:lastPrinted>
  <dcterms:created xsi:type="dcterms:W3CDTF">2020-03-19T22:41:00Z</dcterms:created>
  <dcterms:modified xsi:type="dcterms:W3CDTF">2020-03-19T22:41:00Z</dcterms:modified>
</cp:coreProperties>
</file>